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3390" w:rsidRPr="00D82D7B" w:rsidRDefault="00033390" w:rsidP="00D82D7B">
      <w:pPr>
        <w:spacing w:after="120" w:line="240" w:lineRule="auto"/>
        <w:jc w:val="center"/>
        <w:rPr>
          <w:b/>
          <w:bCs/>
          <w:noProof/>
        </w:rPr>
      </w:pPr>
      <w:r w:rsidRPr="00D82D7B">
        <w:rPr>
          <w:b/>
          <w:bCs/>
          <w:noProof/>
        </w:rPr>
        <w:t>Международный день добровольца.</w:t>
      </w:r>
    </w:p>
    <w:p w:rsidR="00033390" w:rsidRPr="00D82D7B" w:rsidRDefault="00033390" w:rsidP="00D82D7B">
      <w:pPr>
        <w:spacing w:after="120" w:line="240" w:lineRule="auto"/>
        <w:jc w:val="center"/>
        <w:rPr>
          <w:b/>
          <w:bCs/>
          <w:noProof/>
        </w:rPr>
      </w:pPr>
    </w:p>
    <w:p w:rsidR="00033390" w:rsidRPr="00D82D7B" w:rsidRDefault="00033390" w:rsidP="00041581">
      <w:pPr>
        <w:spacing w:after="0"/>
        <w:ind w:firstLine="709"/>
        <w:jc w:val="both"/>
        <w:rPr>
          <w:noProof/>
        </w:rPr>
      </w:pPr>
      <w:r w:rsidRPr="00D82D7B">
        <w:rPr>
          <w:noProof/>
        </w:rPr>
        <w:t>5 декабря отмечается Международный день добровольца. В преддверии Международного дня добровольцев и в рамках Дней милосердия Министерство социальной политики Свердловской области проводит областную благотворительную акцию «10 000 добрых дел в один день».</w:t>
      </w:r>
    </w:p>
    <w:p w:rsidR="00033390" w:rsidRPr="00D82D7B" w:rsidRDefault="00033390" w:rsidP="00041581">
      <w:pPr>
        <w:spacing w:after="0"/>
        <w:ind w:firstLine="709"/>
        <w:jc w:val="both"/>
        <w:rPr>
          <w:noProof/>
        </w:rPr>
      </w:pPr>
      <w:r w:rsidRPr="00D82D7B">
        <w:rPr>
          <w:noProof/>
        </w:rPr>
        <w:t xml:space="preserve">Данное мероприятие не обошло стороной и Артинский городской округ. 02.12.15 г. в селе Сажино, в </w:t>
      </w:r>
      <w:r w:rsidRPr="00D82D7B">
        <w:rPr>
          <w:noProof/>
          <w:color w:val="000000"/>
          <w:spacing w:val="-9"/>
        </w:rPr>
        <w:t>ГАУСОН СО «КЦСОН Артинского района» (</w:t>
      </w:r>
      <w:r w:rsidRPr="00D82D7B">
        <w:rPr>
          <w:noProof/>
        </w:rPr>
        <w:t>дом старчества) пожарные добровольцы расчистили от снега территорию, а так же для прогулки престарелых постояльцев благоустроили дорожки. Тем самым, как считают сами добровольные пожарные, сделали приятное и полезное для пребывающих.</w:t>
      </w:r>
    </w:p>
    <w:p w:rsidR="00033390" w:rsidRPr="00D82D7B" w:rsidRDefault="00033390" w:rsidP="00041581">
      <w:pPr>
        <w:spacing w:after="0"/>
        <w:ind w:firstLine="709"/>
        <w:jc w:val="both"/>
        <w:rPr>
          <w:noProof/>
        </w:rPr>
      </w:pPr>
      <w:r w:rsidRPr="00D82D7B">
        <w:rPr>
          <w:noProof/>
        </w:rPr>
        <w:t>Начальник ОНД Артинского ГО Чекасин С.В. – такие акции необходимы в настоящее время, ведь сейчас не редкость, что люди в преклонном возрасте остаются одни, а для них самое главное внимание и забота, поэтому хочется выразить благодарность всем «небезразличным людям», и мы призываем всех желающих вступить в ряды добровольной пожарной охраны.</w:t>
      </w:r>
    </w:p>
    <w:p w:rsidR="00033390" w:rsidRPr="00D82D7B" w:rsidRDefault="00033390" w:rsidP="00800076">
      <w:pPr>
        <w:spacing w:after="0" w:line="240" w:lineRule="auto"/>
        <w:jc w:val="center"/>
        <w:rPr>
          <w:noProof/>
        </w:rPr>
      </w:pPr>
    </w:p>
    <w:p w:rsidR="00033390" w:rsidRPr="00D82D7B" w:rsidRDefault="00033390" w:rsidP="00800076">
      <w:pPr>
        <w:spacing w:after="0" w:line="240" w:lineRule="auto"/>
        <w:jc w:val="right"/>
        <w:rPr>
          <w:noProof/>
        </w:rPr>
      </w:pPr>
    </w:p>
    <w:p w:rsidR="00033390" w:rsidRPr="00D82D7B" w:rsidRDefault="00033390" w:rsidP="00800076">
      <w:pPr>
        <w:spacing w:after="0" w:line="240" w:lineRule="auto"/>
        <w:jc w:val="right"/>
        <w:rPr>
          <w:noProof/>
        </w:rPr>
      </w:pPr>
      <w:r w:rsidRPr="00D82D7B">
        <w:rPr>
          <w:noProof/>
        </w:rPr>
        <w:t>ОНД Артинского городского округа.</w:t>
      </w:r>
    </w:p>
    <w:p w:rsidR="00033390" w:rsidRPr="00D82D7B" w:rsidRDefault="00033390" w:rsidP="00800076">
      <w:pPr>
        <w:spacing w:after="0" w:line="240" w:lineRule="auto"/>
        <w:rPr>
          <w:noProof/>
        </w:rPr>
      </w:pPr>
    </w:p>
    <w:p w:rsidR="00033390" w:rsidRPr="00D82D7B" w:rsidRDefault="00033390" w:rsidP="00800076">
      <w:pPr>
        <w:spacing w:after="0" w:line="240" w:lineRule="auto"/>
        <w:rPr>
          <w:noProof/>
        </w:rPr>
      </w:pPr>
    </w:p>
    <w:p w:rsidR="00033390" w:rsidRPr="00D82D7B" w:rsidRDefault="00033390" w:rsidP="00800076">
      <w:pPr>
        <w:spacing w:after="0" w:line="240" w:lineRule="auto"/>
        <w:rPr>
          <w:noProof/>
        </w:rPr>
      </w:pPr>
    </w:p>
    <w:p w:rsidR="00033390" w:rsidRPr="00D82D7B" w:rsidRDefault="00033390" w:rsidP="00800076">
      <w:pPr>
        <w:spacing w:after="0" w:line="240" w:lineRule="auto"/>
        <w:rPr>
          <w:noProof/>
        </w:rPr>
      </w:pPr>
    </w:p>
    <w:p w:rsidR="00033390" w:rsidRPr="00D82D7B" w:rsidRDefault="00033390" w:rsidP="00800076">
      <w:pPr>
        <w:spacing w:after="0" w:line="240" w:lineRule="auto"/>
        <w:rPr>
          <w:noProof/>
        </w:rPr>
      </w:pPr>
    </w:p>
    <w:p w:rsidR="00033390" w:rsidRPr="00D82D7B" w:rsidRDefault="00033390" w:rsidP="00800076">
      <w:pPr>
        <w:spacing w:after="0" w:line="240" w:lineRule="auto"/>
        <w:rPr>
          <w:noProof/>
        </w:rPr>
      </w:pPr>
    </w:p>
    <w:p w:rsidR="00033390" w:rsidRPr="00D82D7B" w:rsidRDefault="00033390" w:rsidP="00800076">
      <w:pPr>
        <w:spacing w:after="0" w:line="240" w:lineRule="auto"/>
        <w:rPr>
          <w:noProof/>
        </w:rPr>
      </w:pPr>
    </w:p>
    <w:p w:rsidR="00033390" w:rsidRPr="00D82D7B" w:rsidRDefault="00033390" w:rsidP="00800076">
      <w:pPr>
        <w:spacing w:after="0" w:line="240" w:lineRule="auto"/>
        <w:rPr>
          <w:noProof/>
        </w:rPr>
      </w:pPr>
    </w:p>
    <w:p w:rsidR="00033390" w:rsidRPr="00D82D7B" w:rsidRDefault="00033390" w:rsidP="00800076">
      <w:pPr>
        <w:spacing w:after="0" w:line="240" w:lineRule="auto"/>
        <w:rPr>
          <w:noProof/>
        </w:rPr>
      </w:pPr>
    </w:p>
    <w:p w:rsidR="00033390" w:rsidRPr="00D82D7B" w:rsidRDefault="00033390" w:rsidP="00800076">
      <w:pPr>
        <w:spacing w:after="0" w:line="240" w:lineRule="auto"/>
        <w:rPr>
          <w:noProof/>
        </w:rPr>
      </w:pPr>
      <w:r w:rsidRPr="00D82D7B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30.25pt;height:307.5pt" o:bordertopcolor="this" o:borderleftcolor="this" o:borderbottomcolor="this" o:borderrightcolor="this">
            <v:imagedata r:id="rId6" o:title=""/>
            <w10:bordertop type="single" width="4"/>
            <w10:borderleft type="single" width="4"/>
            <w10:borderbottom type="single" width="4"/>
            <w10:borderright type="single" width="4"/>
          </v:shape>
        </w:pict>
      </w:r>
      <w:r w:rsidRPr="00D82D7B">
        <w:rPr>
          <w:noProof/>
        </w:rPr>
        <w:t xml:space="preserve"> </w:t>
      </w:r>
      <w:r w:rsidRPr="00D82D7B">
        <w:rPr>
          <w:noProof/>
        </w:rPr>
        <w:pict>
          <v:shape id="_x0000_i1026" type="#_x0000_t75" style="width:230.25pt;height:307.5pt" o:bordertopcolor="this" o:borderleftcolor="this" o:borderbottomcolor="this" o:borderrightcolor="this">
            <v:imagedata r:id="rId7" o:title=""/>
            <w10:bordertop type="single" width="4"/>
            <w10:borderleft type="single" width="4"/>
            <w10:borderbottom type="single" width="4"/>
            <w10:borderright type="single" width="4"/>
          </v:shape>
        </w:pict>
      </w:r>
    </w:p>
    <w:p w:rsidR="00033390" w:rsidRPr="00D82D7B" w:rsidRDefault="00033390" w:rsidP="00800076">
      <w:pPr>
        <w:spacing w:after="0" w:line="240" w:lineRule="auto"/>
        <w:rPr>
          <w:noProof/>
        </w:rPr>
      </w:pPr>
    </w:p>
    <w:sectPr w:rsidR="00033390" w:rsidRPr="00D82D7B" w:rsidSect="00323A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3390" w:rsidRDefault="00033390" w:rsidP="000F3DFF">
      <w:pPr>
        <w:spacing w:after="0" w:line="240" w:lineRule="auto"/>
      </w:pPr>
      <w:r>
        <w:separator/>
      </w:r>
    </w:p>
  </w:endnote>
  <w:endnote w:type="continuationSeparator" w:id="0">
    <w:p w:rsidR="00033390" w:rsidRDefault="00033390" w:rsidP="000F3D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3390" w:rsidRDefault="00033390" w:rsidP="000F3DFF">
      <w:pPr>
        <w:spacing w:after="0" w:line="240" w:lineRule="auto"/>
      </w:pPr>
      <w:r>
        <w:separator/>
      </w:r>
    </w:p>
  </w:footnote>
  <w:footnote w:type="continuationSeparator" w:id="0">
    <w:p w:rsidR="00033390" w:rsidRDefault="00033390" w:rsidP="000F3DF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F3DFF"/>
    <w:rsid w:val="00033390"/>
    <w:rsid w:val="00041581"/>
    <w:rsid w:val="000F3DFF"/>
    <w:rsid w:val="001C2F10"/>
    <w:rsid w:val="00323ADE"/>
    <w:rsid w:val="00340594"/>
    <w:rsid w:val="003560B3"/>
    <w:rsid w:val="00412409"/>
    <w:rsid w:val="004B0065"/>
    <w:rsid w:val="00743FCF"/>
    <w:rsid w:val="00800076"/>
    <w:rsid w:val="009969D5"/>
    <w:rsid w:val="00D445BF"/>
    <w:rsid w:val="00D82D7B"/>
    <w:rsid w:val="00DF3C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3ADE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1"/>
    <w:uiPriority w:val="99"/>
    <w:semiHidden/>
    <w:rsid w:val="000F3D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70619"/>
    <w:rPr>
      <w:rFonts w:cs="Calibri"/>
    </w:rPr>
  </w:style>
  <w:style w:type="character" w:customStyle="1" w:styleId="HeaderChar1">
    <w:name w:val="Header Char1"/>
    <w:basedOn w:val="DefaultParagraphFont"/>
    <w:link w:val="Header"/>
    <w:uiPriority w:val="99"/>
    <w:semiHidden/>
    <w:locked/>
    <w:rsid w:val="000F3DFF"/>
  </w:style>
  <w:style w:type="paragraph" w:styleId="Footer">
    <w:name w:val="footer"/>
    <w:basedOn w:val="Normal"/>
    <w:link w:val="FooterChar1"/>
    <w:uiPriority w:val="99"/>
    <w:semiHidden/>
    <w:rsid w:val="000F3D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70619"/>
    <w:rPr>
      <w:rFonts w:cs="Calibri"/>
    </w:rPr>
  </w:style>
  <w:style w:type="character" w:customStyle="1" w:styleId="FooterChar1">
    <w:name w:val="Footer Char1"/>
    <w:basedOn w:val="DefaultParagraphFont"/>
    <w:link w:val="Footer"/>
    <w:uiPriority w:val="99"/>
    <w:semiHidden/>
    <w:locked/>
    <w:rsid w:val="000F3DF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156</Words>
  <Characters>891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Международный день добровольца</dc:title>
  <dc:subject/>
  <dc:creator>Admin</dc:creator>
  <cp:keywords/>
  <dc:description/>
  <cp:lastModifiedBy>A</cp:lastModifiedBy>
  <cp:revision>2</cp:revision>
  <dcterms:created xsi:type="dcterms:W3CDTF">2015-12-02T09:59:00Z</dcterms:created>
  <dcterms:modified xsi:type="dcterms:W3CDTF">2015-12-02T09:59:00Z</dcterms:modified>
</cp:coreProperties>
</file>